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9585D" w14:textId="77777777" w:rsidR="00B54405" w:rsidRPr="00B54405" w:rsidRDefault="00B54405" w:rsidP="00995726">
      <w:pPr>
        <w:jc w:val="both"/>
        <w:rPr>
          <w:rFonts w:asciiTheme="majorHAnsi" w:hAnsiTheme="majorHAnsi" w:cstheme="majorHAnsi"/>
        </w:rPr>
      </w:pPr>
      <w:r w:rsidRPr="00B54405">
        <w:rPr>
          <w:rFonts w:asciiTheme="majorHAnsi" w:hAnsiTheme="majorHAnsi" w:cstheme="majorHAnsi"/>
        </w:rPr>
        <w:t>Dear Parents and Carers,</w:t>
      </w:r>
    </w:p>
    <w:p w14:paraId="5D4F9E2E" w14:textId="284C495C" w:rsidR="00B54405" w:rsidRPr="00B54405" w:rsidRDefault="00B54405" w:rsidP="00995726">
      <w:pPr>
        <w:jc w:val="both"/>
        <w:rPr>
          <w:rFonts w:asciiTheme="majorHAnsi" w:hAnsiTheme="majorHAnsi" w:cstheme="majorHAnsi"/>
        </w:rPr>
      </w:pPr>
      <w:r w:rsidRPr="00B54405">
        <w:rPr>
          <w:rFonts w:asciiTheme="majorHAnsi" w:hAnsiTheme="majorHAnsi" w:cstheme="majorHAnsi"/>
        </w:rPr>
        <w:t xml:space="preserve">We hope this </w:t>
      </w:r>
      <w:r w:rsidRPr="00B54405">
        <w:rPr>
          <w:rFonts w:asciiTheme="majorHAnsi" w:hAnsiTheme="majorHAnsi" w:cstheme="majorHAnsi"/>
          <w:highlight w:val="yellow"/>
        </w:rPr>
        <w:t>email/letter</w:t>
      </w:r>
      <w:r w:rsidRPr="00B54405">
        <w:rPr>
          <w:rFonts w:asciiTheme="majorHAnsi" w:hAnsiTheme="majorHAnsi" w:cstheme="majorHAnsi"/>
        </w:rPr>
        <w:t xml:space="preserve"> finds you and your family in good health. We are reaching out to you today to invite you to participate in </w:t>
      </w:r>
      <w:r w:rsidR="00B93DD7">
        <w:rPr>
          <w:rFonts w:asciiTheme="majorHAnsi" w:hAnsiTheme="majorHAnsi" w:cstheme="majorHAnsi"/>
        </w:rPr>
        <w:t>our annual survey</w:t>
      </w:r>
      <w:r w:rsidRPr="00B54405">
        <w:rPr>
          <w:rFonts w:asciiTheme="majorHAnsi" w:hAnsiTheme="majorHAnsi" w:cstheme="majorHAnsi"/>
        </w:rPr>
        <w:t xml:space="preserve"> aimed at collecting your valuable information and views regarding your child's education and the overall school experience.</w:t>
      </w:r>
    </w:p>
    <w:p w14:paraId="527445F8" w14:textId="77777777" w:rsidR="00B54405" w:rsidRPr="00B54405" w:rsidRDefault="00B54405" w:rsidP="00995726">
      <w:pPr>
        <w:jc w:val="both"/>
        <w:rPr>
          <w:rFonts w:asciiTheme="majorHAnsi" w:hAnsiTheme="majorHAnsi" w:cstheme="majorHAnsi"/>
        </w:rPr>
      </w:pPr>
      <w:r w:rsidRPr="00B54405">
        <w:rPr>
          <w:rFonts w:asciiTheme="majorHAnsi" w:hAnsiTheme="majorHAnsi" w:cstheme="majorHAnsi"/>
        </w:rPr>
        <w:t>At Our Lady of Lourdes Trust, we firmly believe that parental engagement is a foundation of our pupils’ success. Your perspective, opinions, and feedback are invaluable to us in shaping the educational journey of your child and enhancing the quality of our school and wider Trust community.</w:t>
      </w:r>
    </w:p>
    <w:p w14:paraId="1F8994B5" w14:textId="4D84A0D4" w:rsidR="00D967AC" w:rsidRPr="00B54405" w:rsidRDefault="00D967AC" w:rsidP="00995726">
      <w:pPr>
        <w:jc w:val="both"/>
        <w:rPr>
          <w:rFonts w:asciiTheme="majorHAnsi" w:hAnsiTheme="majorHAnsi" w:cstheme="majorHAnsi"/>
        </w:rPr>
      </w:pPr>
      <w:r w:rsidRPr="00B54405">
        <w:rPr>
          <w:rFonts w:asciiTheme="majorHAnsi" w:hAnsiTheme="majorHAnsi" w:cstheme="majorHAnsi"/>
        </w:rPr>
        <w:t>To ensure that your views are listened too we launched an online survey</w:t>
      </w:r>
      <w:r w:rsidR="00B93DD7">
        <w:rPr>
          <w:rFonts w:asciiTheme="majorHAnsi" w:hAnsiTheme="majorHAnsi" w:cstheme="majorHAnsi"/>
        </w:rPr>
        <w:t xml:space="preserve"> last year</w:t>
      </w:r>
      <w:r w:rsidRPr="00B54405">
        <w:rPr>
          <w:rFonts w:asciiTheme="majorHAnsi" w:hAnsiTheme="majorHAnsi" w:cstheme="majorHAnsi"/>
        </w:rPr>
        <w:t xml:space="preserve">. </w:t>
      </w:r>
      <w:r w:rsidR="00B93DD7">
        <w:rPr>
          <w:rFonts w:asciiTheme="majorHAnsi" w:hAnsiTheme="majorHAnsi" w:cstheme="majorHAnsi"/>
        </w:rPr>
        <w:t xml:space="preserve">This survey was very successful and </w:t>
      </w:r>
      <w:r w:rsidR="00520DB0">
        <w:rPr>
          <w:rFonts w:asciiTheme="majorHAnsi" w:hAnsiTheme="majorHAnsi" w:cstheme="majorHAnsi"/>
        </w:rPr>
        <w:t xml:space="preserve">has helped us </w:t>
      </w:r>
      <w:r w:rsidR="00312B52">
        <w:rPr>
          <w:rFonts w:asciiTheme="majorHAnsi" w:hAnsiTheme="majorHAnsi" w:cstheme="majorHAnsi"/>
        </w:rPr>
        <w:t>collect vital information from our parents across our trust</w:t>
      </w:r>
      <w:r w:rsidR="001964B3">
        <w:rPr>
          <w:rFonts w:asciiTheme="majorHAnsi" w:hAnsiTheme="majorHAnsi" w:cstheme="majorHAnsi"/>
        </w:rPr>
        <w:t xml:space="preserve">.  </w:t>
      </w:r>
      <w:r w:rsidR="00312B52">
        <w:rPr>
          <w:rFonts w:asciiTheme="majorHAnsi" w:hAnsiTheme="majorHAnsi" w:cstheme="majorHAnsi"/>
        </w:rPr>
        <w:t>Due to its success we would like to again</w:t>
      </w:r>
      <w:r w:rsidR="00995726">
        <w:rPr>
          <w:rFonts w:asciiTheme="majorHAnsi" w:hAnsiTheme="majorHAnsi" w:cstheme="majorHAnsi"/>
        </w:rPr>
        <w:t>,</w:t>
      </w:r>
      <w:r w:rsidRPr="00B54405">
        <w:rPr>
          <w:rFonts w:asciiTheme="majorHAnsi" w:hAnsiTheme="majorHAnsi" w:cstheme="majorHAnsi"/>
        </w:rPr>
        <w:t xml:space="preserve"> provide you with an opportunity to share your thoughts on various aspects of your child's education, the school environment, and areas where we can further improve.</w:t>
      </w:r>
    </w:p>
    <w:p w14:paraId="76E0D3D0" w14:textId="2C1DFE13" w:rsidR="00B54405" w:rsidRPr="00B54405" w:rsidRDefault="00B54405" w:rsidP="00995726">
      <w:pPr>
        <w:jc w:val="both"/>
        <w:rPr>
          <w:rFonts w:asciiTheme="majorHAnsi" w:hAnsiTheme="majorHAnsi" w:cstheme="majorHAnsi"/>
        </w:rPr>
      </w:pPr>
      <w:r w:rsidRPr="00B54405">
        <w:rPr>
          <w:rFonts w:asciiTheme="majorHAnsi" w:hAnsiTheme="majorHAnsi" w:cstheme="majorHAnsi"/>
        </w:rPr>
        <w:t xml:space="preserve">By participating in this survey, you contribute to the continuous growth and development of our school community. Your insights will </w:t>
      </w:r>
      <w:r w:rsidR="00BA2478">
        <w:rPr>
          <w:rFonts w:asciiTheme="majorHAnsi" w:hAnsiTheme="majorHAnsi" w:cstheme="majorHAnsi"/>
        </w:rPr>
        <w:t xml:space="preserve">continue to </w:t>
      </w:r>
      <w:r w:rsidRPr="00B54405">
        <w:rPr>
          <w:rFonts w:asciiTheme="majorHAnsi" w:hAnsiTheme="majorHAnsi" w:cstheme="majorHAnsi"/>
        </w:rPr>
        <w:t>help us:</w:t>
      </w:r>
    </w:p>
    <w:p w14:paraId="2A2AD4CA" w14:textId="77777777" w:rsidR="00B54405" w:rsidRPr="00B54405" w:rsidRDefault="00B54405" w:rsidP="00995726">
      <w:pPr>
        <w:pStyle w:val="ListParagraph"/>
        <w:numPr>
          <w:ilvl w:val="0"/>
          <w:numId w:val="3"/>
        </w:numPr>
        <w:jc w:val="both"/>
        <w:rPr>
          <w:rFonts w:asciiTheme="majorHAnsi" w:hAnsiTheme="majorHAnsi" w:cstheme="majorHAnsi"/>
        </w:rPr>
      </w:pPr>
      <w:r w:rsidRPr="00BA2478">
        <w:rPr>
          <w:rFonts w:asciiTheme="majorHAnsi" w:hAnsiTheme="majorHAnsi" w:cstheme="majorHAnsi"/>
          <w:b/>
          <w:bCs/>
        </w:rPr>
        <w:t>Understand your needs and aspirations:</w:t>
      </w:r>
      <w:r w:rsidRPr="00B54405">
        <w:rPr>
          <w:rFonts w:asciiTheme="majorHAnsi" w:hAnsiTheme="majorHAnsi" w:cstheme="majorHAnsi"/>
        </w:rPr>
        <w:t xml:space="preserve"> Your feedback will provide us with a deeper understanding of your child's experience at school.</w:t>
      </w:r>
    </w:p>
    <w:p w14:paraId="48321788" w14:textId="38D66C0D" w:rsidR="00B54405" w:rsidRPr="00B54405" w:rsidRDefault="00BA2478" w:rsidP="00995726">
      <w:pPr>
        <w:pStyle w:val="ListParagraph"/>
        <w:numPr>
          <w:ilvl w:val="0"/>
          <w:numId w:val="3"/>
        </w:numPr>
        <w:jc w:val="both"/>
        <w:rPr>
          <w:rFonts w:asciiTheme="majorHAnsi" w:hAnsiTheme="majorHAnsi" w:cstheme="majorHAnsi"/>
        </w:rPr>
      </w:pPr>
      <w:r>
        <w:rPr>
          <w:rFonts w:asciiTheme="majorHAnsi" w:hAnsiTheme="majorHAnsi" w:cstheme="majorHAnsi"/>
          <w:b/>
          <w:bCs/>
        </w:rPr>
        <w:t>Further s</w:t>
      </w:r>
      <w:r w:rsidR="00B54405" w:rsidRPr="00BA2478">
        <w:rPr>
          <w:rFonts w:asciiTheme="majorHAnsi" w:hAnsiTheme="majorHAnsi" w:cstheme="majorHAnsi"/>
          <w:b/>
          <w:bCs/>
        </w:rPr>
        <w:t>trengthen communication and collaboration:</w:t>
      </w:r>
      <w:r w:rsidR="00B54405" w:rsidRPr="00B54405">
        <w:rPr>
          <w:rFonts w:asciiTheme="majorHAnsi" w:hAnsiTheme="majorHAnsi" w:cstheme="majorHAnsi"/>
        </w:rPr>
        <w:t xml:space="preserve"> We are committed to encouraging open and transparent communication between our school and parents. Your input will help us identify ways to improve our communication channels.</w:t>
      </w:r>
    </w:p>
    <w:p w14:paraId="44BDA78E" w14:textId="5E7BB0DE" w:rsidR="00B54405" w:rsidRPr="00B54405" w:rsidRDefault="00BA2478" w:rsidP="00995726">
      <w:pPr>
        <w:pStyle w:val="ListParagraph"/>
        <w:numPr>
          <w:ilvl w:val="0"/>
          <w:numId w:val="3"/>
        </w:numPr>
        <w:jc w:val="both"/>
        <w:rPr>
          <w:rFonts w:asciiTheme="majorHAnsi" w:hAnsiTheme="majorHAnsi" w:cstheme="majorHAnsi"/>
        </w:rPr>
      </w:pPr>
      <w:r w:rsidRPr="00BA2478">
        <w:rPr>
          <w:rFonts w:asciiTheme="majorHAnsi" w:hAnsiTheme="majorHAnsi" w:cstheme="majorHAnsi"/>
          <w:b/>
          <w:bCs/>
        </w:rPr>
        <w:t>Continue to e</w:t>
      </w:r>
      <w:r w:rsidR="00B54405" w:rsidRPr="00BA2478">
        <w:rPr>
          <w:rFonts w:asciiTheme="majorHAnsi" w:hAnsiTheme="majorHAnsi" w:cstheme="majorHAnsi"/>
          <w:b/>
          <w:bCs/>
        </w:rPr>
        <w:t>nhance our strategies and initiatives:</w:t>
      </w:r>
      <w:r w:rsidR="00B54405" w:rsidRPr="00B54405">
        <w:rPr>
          <w:rFonts w:asciiTheme="majorHAnsi" w:hAnsiTheme="majorHAnsi" w:cstheme="majorHAnsi"/>
        </w:rPr>
        <w:t xml:space="preserve"> Your feedback is important to us.</w:t>
      </w:r>
    </w:p>
    <w:p w14:paraId="3AD1C2AF" w14:textId="34A90E31" w:rsidR="00B54405" w:rsidRPr="00B54405" w:rsidRDefault="00B54405" w:rsidP="00995726">
      <w:pPr>
        <w:jc w:val="both"/>
        <w:rPr>
          <w:rFonts w:asciiTheme="majorHAnsi" w:hAnsiTheme="majorHAnsi" w:cstheme="majorHAnsi"/>
        </w:rPr>
      </w:pPr>
      <w:r w:rsidRPr="00B54405">
        <w:rPr>
          <w:rFonts w:asciiTheme="majorHAnsi" w:hAnsiTheme="majorHAnsi" w:cstheme="majorHAnsi"/>
        </w:rPr>
        <w:t>We value your time, and we have ensured that the survey is user-friendly and can be completed conveniently. The questions cover a range of topics and will only take 5 minutes to complete. Your responses are anonymous.</w:t>
      </w:r>
    </w:p>
    <w:p w14:paraId="1C269416" w14:textId="77777777" w:rsidR="00B54405" w:rsidRPr="00B54405" w:rsidRDefault="00B54405" w:rsidP="00995726">
      <w:pPr>
        <w:jc w:val="both"/>
        <w:rPr>
          <w:rFonts w:asciiTheme="majorHAnsi" w:hAnsiTheme="majorHAnsi" w:cstheme="majorHAnsi"/>
          <w:b/>
          <w:bCs/>
        </w:rPr>
      </w:pPr>
      <w:r w:rsidRPr="00B54405">
        <w:rPr>
          <w:rFonts w:asciiTheme="majorHAnsi" w:hAnsiTheme="majorHAnsi" w:cstheme="majorHAnsi"/>
          <w:b/>
          <w:bCs/>
        </w:rPr>
        <w:t xml:space="preserve">To access the survey:  </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521"/>
        <w:gridCol w:w="4772"/>
      </w:tblGrid>
      <w:tr w:rsidR="00B54405" w14:paraId="3EDE4814" w14:textId="77777777" w:rsidTr="00B54405">
        <w:trPr>
          <w:trHeight w:val="527"/>
        </w:trPr>
        <w:tc>
          <w:tcPr>
            <w:tcW w:w="3521" w:type="dxa"/>
          </w:tcPr>
          <w:p w14:paraId="5111A75E" w14:textId="7DA15306" w:rsidR="00B54405" w:rsidRPr="00B54405" w:rsidRDefault="00B54405" w:rsidP="00C91A34">
            <w:pPr>
              <w:rPr>
                <w:rFonts w:asciiTheme="majorHAnsi" w:hAnsiTheme="majorHAnsi" w:cstheme="majorHAnsi"/>
                <w:b/>
                <w:bCs/>
              </w:rPr>
            </w:pPr>
            <w:r w:rsidRPr="00B54405">
              <w:rPr>
                <w:rFonts w:asciiTheme="majorHAnsi" w:hAnsiTheme="majorHAnsi" w:cstheme="majorHAnsi"/>
                <w:b/>
                <w:bCs/>
              </w:rPr>
              <w:t>Either access the below QR Code:</w:t>
            </w:r>
          </w:p>
        </w:tc>
        <w:tc>
          <w:tcPr>
            <w:tcW w:w="4772" w:type="dxa"/>
          </w:tcPr>
          <w:p w14:paraId="2D4EB0B8" w14:textId="77777777" w:rsidR="00B54405" w:rsidRPr="00B54405" w:rsidRDefault="00B54405" w:rsidP="00C91A34">
            <w:pPr>
              <w:rPr>
                <w:rFonts w:asciiTheme="majorHAnsi" w:hAnsiTheme="majorHAnsi" w:cstheme="majorHAnsi"/>
                <w:b/>
                <w:bCs/>
              </w:rPr>
            </w:pPr>
            <w:r w:rsidRPr="00B54405">
              <w:rPr>
                <w:rFonts w:asciiTheme="majorHAnsi" w:hAnsiTheme="majorHAnsi" w:cstheme="majorHAnsi"/>
                <w:b/>
                <w:bCs/>
              </w:rPr>
              <w:t>Or the below website address:</w:t>
            </w:r>
          </w:p>
        </w:tc>
      </w:tr>
      <w:tr w:rsidR="00B54405" w14:paraId="56309B68" w14:textId="77777777" w:rsidTr="00C91A34">
        <w:trPr>
          <w:trHeight w:val="2353"/>
        </w:trPr>
        <w:tc>
          <w:tcPr>
            <w:tcW w:w="3521" w:type="dxa"/>
          </w:tcPr>
          <w:p w14:paraId="707FFACF" w14:textId="2F0BA9B5" w:rsidR="00B54405" w:rsidRDefault="00FE63C2" w:rsidP="00C91A34">
            <w:pPr>
              <w:rPr>
                <w:b/>
                <w:bCs/>
              </w:rPr>
            </w:pPr>
            <w:r>
              <w:rPr>
                <w:noProof/>
              </w:rPr>
              <w:drawing>
                <wp:inline distT="0" distB="0" distL="0" distR="0" wp14:anchorId="56CA687C" wp14:editId="55DC8B29">
                  <wp:extent cx="1492226" cy="1492226"/>
                  <wp:effectExtent l="0" t="0" r="0" b="0"/>
                  <wp:docPr id="563503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03423" name="Picture 2"/>
                          <pic:cNvPicPr>
                            <a:picLocks noChangeAspect="1" noChangeArrowheads="1"/>
                          </pic:cNvPicPr>
                        </pic:nvPicPr>
                        <pic:blipFill>
                          <a:blip r:embed="rId10"/>
                          <a:stretch>
                            <a:fillRect/>
                          </a:stretch>
                        </pic:blipFill>
                        <pic:spPr bwMode="auto">
                          <a:xfrm>
                            <a:off x="0" y="0"/>
                            <a:ext cx="1492226" cy="1492226"/>
                          </a:xfrm>
                          <a:prstGeom prst="rect">
                            <a:avLst/>
                          </a:prstGeom>
                          <a:noFill/>
                          <a:ln>
                            <a:noFill/>
                          </a:ln>
                        </pic:spPr>
                      </pic:pic>
                    </a:graphicData>
                  </a:graphic>
                </wp:inline>
              </w:drawing>
            </w:r>
          </w:p>
        </w:tc>
        <w:tc>
          <w:tcPr>
            <w:tcW w:w="4772" w:type="dxa"/>
          </w:tcPr>
          <w:p w14:paraId="78C5C557" w14:textId="23D2FB1C" w:rsidR="00B54405" w:rsidRPr="00CC2B5F" w:rsidRDefault="004E23A5" w:rsidP="00C91A34">
            <w:pPr>
              <w:rPr>
                <w:b/>
                <w:bCs/>
                <w:sz w:val="28"/>
                <w:szCs w:val="28"/>
              </w:rPr>
            </w:pPr>
            <w:hyperlink r:id="rId11" w:history="1">
              <w:r w:rsidRPr="00361082">
                <w:rPr>
                  <w:rStyle w:val="Hyperlink"/>
                </w:rPr>
                <w:t>https://forms.office.com/e/apfSiGtyrq</w:t>
              </w:r>
            </w:hyperlink>
            <w:r>
              <w:t xml:space="preserve"> </w:t>
            </w:r>
          </w:p>
        </w:tc>
      </w:tr>
    </w:tbl>
    <w:p w14:paraId="21C6C7EA" w14:textId="77777777" w:rsidR="00B54405" w:rsidRPr="005E31D0" w:rsidRDefault="00B54405" w:rsidP="00B54405">
      <w:pPr>
        <w:rPr>
          <w:b/>
          <w:bCs/>
        </w:rPr>
      </w:pPr>
    </w:p>
    <w:p w14:paraId="61F01B65" w14:textId="510EBA01" w:rsidR="00B54405" w:rsidRPr="00B54405" w:rsidRDefault="00B54405" w:rsidP="00995726">
      <w:pPr>
        <w:jc w:val="both"/>
        <w:rPr>
          <w:rFonts w:asciiTheme="majorHAnsi" w:hAnsiTheme="majorHAnsi" w:cstheme="majorHAnsi"/>
        </w:rPr>
      </w:pPr>
      <w:r w:rsidRPr="00B54405">
        <w:rPr>
          <w:rFonts w:asciiTheme="majorHAnsi" w:hAnsiTheme="majorHAnsi" w:cstheme="majorHAnsi"/>
        </w:rPr>
        <w:t xml:space="preserve">We kindly request you to complete the survey by </w:t>
      </w:r>
      <w:r w:rsidRPr="00B54405">
        <w:rPr>
          <w:rFonts w:asciiTheme="majorHAnsi" w:hAnsiTheme="majorHAnsi" w:cstheme="majorHAnsi"/>
          <w:b/>
          <w:bCs/>
        </w:rPr>
        <w:t>1</w:t>
      </w:r>
      <w:r w:rsidR="00D5429D">
        <w:rPr>
          <w:rFonts w:asciiTheme="majorHAnsi" w:hAnsiTheme="majorHAnsi" w:cstheme="majorHAnsi"/>
          <w:b/>
          <w:bCs/>
        </w:rPr>
        <w:t>9</w:t>
      </w:r>
      <w:r w:rsidRPr="00B54405">
        <w:rPr>
          <w:rFonts w:asciiTheme="majorHAnsi" w:hAnsiTheme="majorHAnsi" w:cstheme="majorHAnsi"/>
          <w:b/>
          <w:bCs/>
          <w:vertAlign w:val="superscript"/>
        </w:rPr>
        <w:t>th</w:t>
      </w:r>
      <w:r w:rsidRPr="00B54405">
        <w:rPr>
          <w:rFonts w:asciiTheme="majorHAnsi" w:hAnsiTheme="majorHAnsi" w:cstheme="majorHAnsi"/>
          <w:b/>
          <w:bCs/>
        </w:rPr>
        <w:t xml:space="preserve"> July</w:t>
      </w:r>
      <w:r w:rsidRPr="00B54405">
        <w:rPr>
          <w:rFonts w:asciiTheme="majorHAnsi" w:hAnsiTheme="majorHAnsi" w:cstheme="majorHAnsi"/>
        </w:rPr>
        <w:t>, as this will allow us to analyse the results and carry out necessary changes quickly.</w:t>
      </w:r>
    </w:p>
    <w:p w14:paraId="5357E528" w14:textId="77777777" w:rsidR="00B54405" w:rsidRPr="00B54405" w:rsidRDefault="00B54405" w:rsidP="00995726">
      <w:pPr>
        <w:jc w:val="both"/>
        <w:rPr>
          <w:rFonts w:asciiTheme="majorHAnsi" w:hAnsiTheme="majorHAnsi" w:cstheme="majorHAnsi"/>
        </w:rPr>
      </w:pPr>
      <w:r w:rsidRPr="00B54405">
        <w:rPr>
          <w:rFonts w:asciiTheme="majorHAnsi" w:hAnsiTheme="majorHAnsi" w:cstheme="majorHAnsi"/>
        </w:rPr>
        <w:lastRenderedPageBreak/>
        <w:t>Your active participation in this project is invaluable, and we greatly appreciate your time and effort in providing us with your honest feedback. Together, we can create an even more enriching educational experience for our students.</w:t>
      </w:r>
    </w:p>
    <w:p w14:paraId="6DFF05D9" w14:textId="77777777" w:rsidR="00B54405" w:rsidRPr="00B54405" w:rsidRDefault="00B54405" w:rsidP="00995726">
      <w:pPr>
        <w:jc w:val="both"/>
        <w:rPr>
          <w:rFonts w:asciiTheme="majorHAnsi" w:hAnsiTheme="majorHAnsi" w:cstheme="majorHAnsi"/>
        </w:rPr>
      </w:pPr>
      <w:r w:rsidRPr="00B54405">
        <w:rPr>
          <w:rFonts w:asciiTheme="majorHAnsi" w:hAnsiTheme="majorHAnsi" w:cstheme="majorHAnsi"/>
        </w:rPr>
        <w:t xml:space="preserve">If you have any questions or require further information, please feel free to contact your school. </w:t>
      </w:r>
    </w:p>
    <w:p w14:paraId="6B903942" w14:textId="77777777" w:rsidR="00B54405" w:rsidRPr="00B54405" w:rsidRDefault="00B54405" w:rsidP="00995726">
      <w:pPr>
        <w:jc w:val="both"/>
        <w:rPr>
          <w:rFonts w:asciiTheme="majorHAnsi" w:hAnsiTheme="majorHAnsi" w:cstheme="majorHAnsi"/>
        </w:rPr>
      </w:pPr>
      <w:r w:rsidRPr="00B54405">
        <w:rPr>
          <w:rFonts w:asciiTheme="majorHAnsi" w:hAnsiTheme="majorHAnsi" w:cstheme="majorHAnsi"/>
        </w:rPr>
        <w:t>Thank you for your continued support and partnership in your child's education.</w:t>
      </w:r>
    </w:p>
    <w:p w14:paraId="16F19AAE" w14:textId="77777777" w:rsidR="00B54405" w:rsidRPr="00B54405" w:rsidRDefault="00B54405" w:rsidP="00995726">
      <w:pPr>
        <w:jc w:val="both"/>
        <w:rPr>
          <w:rFonts w:asciiTheme="majorHAnsi" w:hAnsiTheme="majorHAnsi" w:cstheme="majorHAnsi"/>
        </w:rPr>
      </w:pPr>
      <w:r w:rsidRPr="00B54405">
        <w:rPr>
          <w:rFonts w:asciiTheme="majorHAnsi" w:hAnsiTheme="majorHAnsi" w:cstheme="majorHAnsi"/>
        </w:rPr>
        <w:t>Best wishes,</w:t>
      </w:r>
    </w:p>
    <w:p w14:paraId="4DC7C8DF" w14:textId="77777777" w:rsidR="00B54405" w:rsidRPr="00B54405" w:rsidRDefault="00B54405" w:rsidP="00995726">
      <w:pPr>
        <w:jc w:val="both"/>
        <w:rPr>
          <w:rFonts w:asciiTheme="majorHAnsi" w:hAnsiTheme="majorHAnsi" w:cstheme="majorHAnsi"/>
        </w:rPr>
      </w:pPr>
      <w:r w:rsidRPr="00B54405">
        <w:rPr>
          <w:rFonts w:asciiTheme="majorHAnsi" w:hAnsiTheme="majorHAnsi" w:cstheme="majorHAnsi"/>
        </w:rPr>
        <w:t>Robert della-Spina</w:t>
      </w:r>
    </w:p>
    <w:p w14:paraId="004BCDB4" w14:textId="22C23072" w:rsidR="00374083" w:rsidRPr="00B54405" w:rsidRDefault="00374083" w:rsidP="00B54405"/>
    <w:sectPr w:rsidR="00374083" w:rsidRPr="00B54405" w:rsidSect="00E65561">
      <w:headerReference w:type="even" r:id="rId12"/>
      <w:headerReference w:type="default" r:id="rId13"/>
      <w:headerReference w:type="first" r:id="rId14"/>
      <w:pgSz w:w="11900" w:h="16840"/>
      <w:pgMar w:top="2269" w:right="1127" w:bottom="226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DFEC4" w14:textId="77777777" w:rsidR="00F73E8C" w:rsidRDefault="00F73E8C" w:rsidP="00E65561">
      <w:r>
        <w:separator/>
      </w:r>
    </w:p>
  </w:endnote>
  <w:endnote w:type="continuationSeparator" w:id="0">
    <w:p w14:paraId="3AD0F6EB" w14:textId="77777777" w:rsidR="00F73E8C" w:rsidRDefault="00F73E8C" w:rsidP="00E65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F7730" w14:textId="77777777" w:rsidR="00F73E8C" w:rsidRDefault="00F73E8C" w:rsidP="00E65561">
      <w:r>
        <w:separator/>
      </w:r>
    </w:p>
  </w:footnote>
  <w:footnote w:type="continuationSeparator" w:id="0">
    <w:p w14:paraId="0FFAB1C0" w14:textId="77777777" w:rsidR="00F73E8C" w:rsidRDefault="00F73E8C" w:rsidP="00E65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95AF9" w14:textId="77777777" w:rsidR="00E65561" w:rsidRDefault="004E23A5">
    <w:pPr>
      <w:pStyle w:val="Header"/>
    </w:pPr>
    <w:r>
      <w:rPr>
        <w:noProof/>
        <w:lang w:val="en-US"/>
      </w:rPr>
      <w:pict w14:anchorId="6F93A2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1" o:title="Letterhead-Print-Te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15B64" w14:textId="77777777" w:rsidR="00E65561" w:rsidRDefault="00714BE1">
    <w:pPr>
      <w:pStyle w:val="Header"/>
    </w:pPr>
    <w:r>
      <w:rPr>
        <w:noProof/>
        <w:lang w:eastAsia="en-GB"/>
      </w:rPr>
      <w:drawing>
        <wp:anchor distT="0" distB="0" distL="114300" distR="114300" simplePos="0" relativeHeight="251658239" behindDoc="1" locked="0" layoutInCell="1" allowOverlap="1" wp14:anchorId="0DD9EE64" wp14:editId="39045EB5">
          <wp:simplePos x="0" y="0"/>
          <wp:positionH relativeFrom="page">
            <wp:align>left</wp:align>
          </wp:positionH>
          <wp:positionV relativeFrom="paragraph">
            <wp:posOffset>-798830</wp:posOffset>
          </wp:positionV>
          <wp:extent cx="7568736" cy="10706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568736"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B47F" w14:textId="77777777" w:rsidR="00E65561" w:rsidRDefault="004E23A5">
    <w:pPr>
      <w:pStyle w:val="Header"/>
    </w:pPr>
    <w:r>
      <w:rPr>
        <w:noProof/>
        <w:lang w:val="en-US"/>
      </w:rPr>
      <w:pict w14:anchorId="67B29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wrapcoords="-27 0 -27 21561 21600 21561 21600 0 -27 0">
          <v:imagedata r:id="rId1" o:title="Letterhead-Print-Te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F763D4"/>
    <w:multiLevelType w:val="hybridMultilevel"/>
    <w:tmpl w:val="EDEA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0B133F"/>
    <w:multiLevelType w:val="hybridMultilevel"/>
    <w:tmpl w:val="10F4D1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11C15A3"/>
    <w:multiLevelType w:val="hybridMultilevel"/>
    <w:tmpl w:val="AC223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6194592">
    <w:abstractNumId w:val="0"/>
  </w:num>
  <w:num w:numId="2" w16cid:durableId="1222208461">
    <w:abstractNumId w:val="2"/>
  </w:num>
  <w:num w:numId="3" w16cid:durableId="2062635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8"/>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BF9"/>
    <w:rsid w:val="00030584"/>
    <w:rsid w:val="0005551F"/>
    <w:rsid w:val="000D3D5D"/>
    <w:rsid w:val="000E45E8"/>
    <w:rsid w:val="00166F70"/>
    <w:rsid w:val="001864B9"/>
    <w:rsid w:val="001964B3"/>
    <w:rsid w:val="001A2B1A"/>
    <w:rsid w:val="0025252B"/>
    <w:rsid w:val="00254DE2"/>
    <w:rsid w:val="002A4BF9"/>
    <w:rsid w:val="00304254"/>
    <w:rsid w:val="00312B52"/>
    <w:rsid w:val="00314EEC"/>
    <w:rsid w:val="003264E8"/>
    <w:rsid w:val="00374083"/>
    <w:rsid w:val="00380B1E"/>
    <w:rsid w:val="0039152A"/>
    <w:rsid w:val="003D5E74"/>
    <w:rsid w:val="003E5C43"/>
    <w:rsid w:val="0048464F"/>
    <w:rsid w:val="004C6E2E"/>
    <w:rsid w:val="004E0CB9"/>
    <w:rsid w:val="004E23A5"/>
    <w:rsid w:val="00520DB0"/>
    <w:rsid w:val="005E4DC6"/>
    <w:rsid w:val="00601ECA"/>
    <w:rsid w:val="006D5B73"/>
    <w:rsid w:val="006E54B0"/>
    <w:rsid w:val="006F5C3B"/>
    <w:rsid w:val="00714BE1"/>
    <w:rsid w:val="00760218"/>
    <w:rsid w:val="00772DDD"/>
    <w:rsid w:val="00891295"/>
    <w:rsid w:val="008A787A"/>
    <w:rsid w:val="00936923"/>
    <w:rsid w:val="00987FA3"/>
    <w:rsid w:val="00995726"/>
    <w:rsid w:val="009E66F8"/>
    <w:rsid w:val="00A4090F"/>
    <w:rsid w:val="00A84D41"/>
    <w:rsid w:val="00A92482"/>
    <w:rsid w:val="00AA7208"/>
    <w:rsid w:val="00AF72FB"/>
    <w:rsid w:val="00B20AAA"/>
    <w:rsid w:val="00B54405"/>
    <w:rsid w:val="00B93DD7"/>
    <w:rsid w:val="00BA2478"/>
    <w:rsid w:val="00BD1F12"/>
    <w:rsid w:val="00BD6680"/>
    <w:rsid w:val="00C54C82"/>
    <w:rsid w:val="00C75678"/>
    <w:rsid w:val="00C93485"/>
    <w:rsid w:val="00CE6FE1"/>
    <w:rsid w:val="00D5351C"/>
    <w:rsid w:val="00D5429D"/>
    <w:rsid w:val="00D967AC"/>
    <w:rsid w:val="00DB7E8C"/>
    <w:rsid w:val="00E3220F"/>
    <w:rsid w:val="00E65561"/>
    <w:rsid w:val="00E93B05"/>
    <w:rsid w:val="00F2140D"/>
    <w:rsid w:val="00F73E8C"/>
    <w:rsid w:val="00F76461"/>
    <w:rsid w:val="00FE63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707489"/>
  <w14:defaultImageDpi w14:val="300"/>
  <w15:docId w15:val="{B589E12B-0C45-4C85-8957-8F61D8EE7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BF9"/>
    <w:pPr>
      <w:spacing w:after="160" w:line="259" w:lineRule="auto"/>
    </w:pPr>
    <w:rPr>
      <w:rFonts w:eastAsiaTheme="minorHAnsi"/>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561"/>
    <w:pPr>
      <w:tabs>
        <w:tab w:val="center" w:pos="4320"/>
        <w:tab w:val="right" w:pos="8640"/>
      </w:tabs>
    </w:pPr>
  </w:style>
  <w:style w:type="character" w:customStyle="1" w:styleId="HeaderChar">
    <w:name w:val="Header Char"/>
    <w:basedOn w:val="DefaultParagraphFont"/>
    <w:link w:val="Header"/>
    <w:uiPriority w:val="99"/>
    <w:rsid w:val="00E65561"/>
  </w:style>
  <w:style w:type="paragraph" w:styleId="Footer">
    <w:name w:val="footer"/>
    <w:basedOn w:val="Normal"/>
    <w:link w:val="FooterChar"/>
    <w:uiPriority w:val="99"/>
    <w:unhideWhenUsed/>
    <w:rsid w:val="00E65561"/>
    <w:pPr>
      <w:tabs>
        <w:tab w:val="center" w:pos="4320"/>
        <w:tab w:val="right" w:pos="8640"/>
      </w:tabs>
    </w:pPr>
  </w:style>
  <w:style w:type="character" w:customStyle="1" w:styleId="FooterChar">
    <w:name w:val="Footer Char"/>
    <w:basedOn w:val="DefaultParagraphFont"/>
    <w:link w:val="Footer"/>
    <w:uiPriority w:val="99"/>
    <w:rsid w:val="00E65561"/>
  </w:style>
  <w:style w:type="paragraph" w:styleId="BalloonText">
    <w:name w:val="Balloon Text"/>
    <w:basedOn w:val="Normal"/>
    <w:link w:val="BalloonTextChar"/>
    <w:uiPriority w:val="99"/>
    <w:semiHidden/>
    <w:unhideWhenUsed/>
    <w:rsid w:val="001864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4B9"/>
    <w:rPr>
      <w:rFonts w:ascii="Lucida Grande" w:hAnsi="Lucida Grande" w:cs="Lucida Grande"/>
      <w:sz w:val="18"/>
      <w:szCs w:val="18"/>
    </w:rPr>
  </w:style>
  <w:style w:type="paragraph" w:styleId="ListParagraph">
    <w:name w:val="List Paragraph"/>
    <w:basedOn w:val="Normal"/>
    <w:uiPriority w:val="34"/>
    <w:qFormat/>
    <w:rsid w:val="00DB7E8C"/>
    <w:pPr>
      <w:ind w:left="720"/>
      <w:contextualSpacing/>
    </w:pPr>
  </w:style>
  <w:style w:type="character" w:styleId="Hyperlink">
    <w:name w:val="Hyperlink"/>
    <w:basedOn w:val="DefaultParagraphFont"/>
    <w:uiPriority w:val="99"/>
    <w:unhideWhenUsed/>
    <w:rsid w:val="002A4BF9"/>
    <w:rPr>
      <w:color w:val="0000FF" w:themeColor="hyperlink"/>
      <w:u w:val="single"/>
    </w:rPr>
  </w:style>
  <w:style w:type="table" w:styleId="TableGrid">
    <w:name w:val="Table Grid"/>
    <w:basedOn w:val="TableNormal"/>
    <w:uiPriority w:val="39"/>
    <w:rsid w:val="00B54405"/>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D5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s.office.com/e/apfSiGtyrq"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lla-Spina\Our%20Lady%20of%20Lourdes%20CMAT\OLoL%20Brand%20Assets%20-%20Central%20Service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8CB178A521BC42A53522B36B0270BE" ma:contentTypeVersion="18" ma:contentTypeDescription="Create a new document." ma:contentTypeScope="" ma:versionID="93a1056a795a15d32231197ce8e323b0">
  <xsd:schema xmlns:xsd="http://www.w3.org/2001/XMLSchema" xmlns:xs="http://www.w3.org/2001/XMLSchema" xmlns:p="http://schemas.microsoft.com/office/2006/metadata/properties" xmlns:ns2="9e7e5995-3da6-4ec6-b4c1-7914e902cf44" xmlns:ns3="b4fbf5b4-fdf4-42f1-8770-95a24dc50d2d" targetNamespace="http://schemas.microsoft.com/office/2006/metadata/properties" ma:root="true" ma:fieldsID="c81dbb0fc57f49ada2490206a3c6b130" ns2:_="" ns3:_="">
    <xsd:import namespace="9e7e5995-3da6-4ec6-b4c1-7914e902cf44"/>
    <xsd:import namespace="b4fbf5b4-fdf4-42f1-8770-95a24dc50d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e5995-3da6-4ec6-b4c1-7914e902cf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fbf5b4-fdf4-42f1-8770-95a24dc50d2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34ae921-698d-4558-8462-f79088c6abd4}" ma:internalName="TaxCatchAll" ma:showField="CatchAllData" ma:web="b4fbf5b4-fdf4-42f1-8770-95a24dc50d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7e5995-3da6-4ec6-b4c1-7914e902cf44">
      <Terms xmlns="http://schemas.microsoft.com/office/infopath/2007/PartnerControls"/>
    </lcf76f155ced4ddcb4097134ff3c332f>
    <TaxCatchAll xmlns="b4fbf5b4-fdf4-42f1-8770-95a24dc50d2d" xsi:nil="true"/>
  </documentManagement>
</p:properties>
</file>

<file path=customXml/itemProps1.xml><?xml version="1.0" encoding="utf-8"?>
<ds:datastoreItem xmlns:ds="http://schemas.openxmlformats.org/officeDocument/2006/customXml" ds:itemID="{E75A1166-9383-432D-96A6-F26811723B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e5995-3da6-4ec6-b4c1-7914e902cf44"/>
    <ds:schemaRef ds:uri="b4fbf5b4-fdf4-42f1-8770-95a24dc50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9F883E-B672-4197-B9D0-B07E49806A9C}">
  <ds:schemaRefs>
    <ds:schemaRef ds:uri="http://schemas.microsoft.com/sharepoint/v3/contenttype/forms"/>
  </ds:schemaRefs>
</ds:datastoreItem>
</file>

<file path=customXml/itemProps3.xml><?xml version="1.0" encoding="utf-8"?>
<ds:datastoreItem xmlns:ds="http://schemas.openxmlformats.org/officeDocument/2006/customXml" ds:itemID="{04B57FC6-2651-4E3A-A6B9-6912386BDD2C}">
  <ds:schemaRefs>
    <ds:schemaRef ds:uri="http://schemas.microsoft.com/office/2006/metadata/properties"/>
    <ds:schemaRef ds:uri="http://schemas.microsoft.com/office/infopath/2007/PartnerControls"/>
    <ds:schemaRef ds:uri="9e7e5995-3da6-4ec6-b4c1-7914e902cf44"/>
    <ds:schemaRef ds:uri="b4fbf5b4-fdf4-42f1-8770-95a24dc50d2d"/>
  </ds:schemaRefs>
</ds:datastoreItem>
</file>

<file path=docProps/app.xml><?xml version="1.0" encoding="utf-8"?>
<Properties xmlns="http://schemas.openxmlformats.org/officeDocument/2006/extended-properties" xmlns:vt="http://schemas.openxmlformats.org/officeDocument/2006/docPropsVTypes">
  <Template>Letter template</Template>
  <TotalTime>0</TotalTime>
  <Pages>2</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della-Spina</dc:creator>
  <cp:keywords/>
  <dc:description/>
  <cp:lastModifiedBy>Robert della-Spina</cp:lastModifiedBy>
  <cp:revision>4</cp:revision>
  <cp:lastPrinted>2020-01-27T08:55:00Z</cp:lastPrinted>
  <dcterms:created xsi:type="dcterms:W3CDTF">2024-06-21T11:28:00Z</dcterms:created>
  <dcterms:modified xsi:type="dcterms:W3CDTF">2024-06-21T11:30:00Z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0x0101009F8CB178A521BC42A53522B36B0270BE</vt:lpwstr>
  </property>
  <property fmtid="{D5CDD505-2E9C-101B-9397-08002B2CF9AE}" pid="3" name="MediaServiceImageTags">
    <vt:lpwstr/>
  </property>
</Properties>
</file>